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bookmarkStart w:id="0" w:name="_GoBack"/>
      <w:bookmarkEnd w:id="0"/>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31A24AA4"/>
    <w:rsid w:val="3A263D27"/>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A8DFB9"/>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严月华</cp:lastModifiedBy>
  <dcterms:modified xsi:type="dcterms:W3CDTF">2023-02-03T02:55:02Z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8FF28416DE6F496C93D22DD101ABB40C</vt:lpwstr>
  </property>
</Properties>
</file>